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B1C" w:rsidRPr="00D81E0A" w:rsidRDefault="00B11315" w:rsidP="00593B1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Supplementary Table</w:t>
      </w:r>
      <w:r w:rsidR="00593B1C" w:rsidRPr="00D81E0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.</w:t>
      </w:r>
      <w:r w:rsidR="009D6C5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9D6C5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ab/>
        <w:t>Unadjusted i</w:t>
      </w:r>
      <w:r w:rsidR="00593B1C" w:rsidRPr="00D81E0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nter correl</w:t>
      </w:r>
      <w:bookmarkStart w:id="0" w:name="_GoBack"/>
      <w:bookmarkEnd w:id="0"/>
      <w:r w:rsidR="00593B1C" w:rsidRPr="00D81E0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ations (</w:t>
      </w:r>
      <w:proofErr w:type="spellStart"/>
      <w:r w:rsidR="00593B1C" w:rsidRPr="00D81E0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Spearmans</w:t>
      </w:r>
      <w:proofErr w:type="spellEnd"/>
      <w:r w:rsidR="00593B1C" w:rsidRPr="00D81E0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rho) between the </w:t>
      </w:r>
      <w:proofErr w:type="spellStart"/>
      <w:r w:rsidR="00593B1C" w:rsidRPr="00D81E0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glucometabolic</w:t>
      </w:r>
      <w:proofErr w:type="spellEnd"/>
      <w:r w:rsidR="00593B1C" w:rsidRPr="00D81E0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variables</w:t>
      </w:r>
    </w:p>
    <w:p w:rsidR="00593B1C" w:rsidRPr="005702FE" w:rsidRDefault="00593B1C" w:rsidP="00593B1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Style w:val="Tabellrutenett"/>
        <w:tblpPr w:leftFromText="141" w:rightFromText="141" w:vertAnchor="page" w:horzAnchor="margin" w:tblpXSpec="center" w:tblpY="276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1"/>
        <w:gridCol w:w="681"/>
        <w:gridCol w:w="1591"/>
        <w:gridCol w:w="1041"/>
        <w:gridCol w:w="1115"/>
        <w:gridCol w:w="1115"/>
        <w:gridCol w:w="1115"/>
        <w:gridCol w:w="1115"/>
      </w:tblGrid>
      <w:tr w:rsidR="00593B1C" w:rsidRPr="009D6C53" w:rsidTr="00F51C98">
        <w:tc>
          <w:tcPr>
            <w:tcW w:w="0" w:type="auto"/>
            <w:tcBorders>
              <w:top w:val="single" w:sz="4" w:space="0" w:color="auto"/>
            </w:tcBorders>
          </w:tcPr>
          <w:p w:rsidR="00593B1C" w:rsidRPr="004F2DBF" w:rsidRDefault="00593B1C" w:rsidP="00F51C9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GDR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Fasting glucose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HbA1c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Insulin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C-peptide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BMI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Waist</w:t>
            </w:r>
          </w:p>
        </w:tc>
      </w:tr>
      <w:tr w:rsidR="00593B1C" w:rsidRPr="009D6C53" w:rsidTr="00F51C98"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GDR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-0.391**</w:t>
            </w:r>
            <w:r w:rsidR="007E79D3" w:rsidRPr="009D6C53"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-0.242*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-0.719**</w:t>
            </w:r>
            <w:r w:rsidR="007E79D3" w:rsidRPr="009D6C53"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-0.676**</w:t>
            </w:r>
            <w:r w:rsidR="007E79D3" w:rsidRPr="009D6C53"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-0.637**</w:t>
            </w:r>
            <w:r w:rsidR="007E79D3" w:rsidRPr="009D6C53"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93B1C" w:rsidRPr="009D6C53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-0.670**</w:t>
            </w:r>
            <w:r w:rsidR="007E79D3" w:rsidRPr="009D6C53">
              <w:rPr>
                <w:rFonts w:ascii="Times New Roman" w:hAnsi="Times New Roman" w:cs="Times New Roman"/>
                <w:lang w:val="en-US"/>
              </w:rPr>
              <w:t>*</w:t>
            </w:r>
          </w:p>
        </w:tc>
      </w:tr>
      <w:tr w:rsidR="00593B1C" w:rsidRPr="004F2DBF" w:rsidTr="00F51C98"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D6C53">
              <w:rPr>
                <w:rFonts w:ascii="Times New Roman" w:hAnsi="Times New Roman" w:cs="Times New Roman"/>
                <w:lang w:val="en-US"/>
              </w:rPr>
              <w:t>Fast</w:t>
            </w:r>
            <w:proofErr w:type="spellStart"/>
            <w:r w:rsidRPr="004F2DBF">
              <w:rPr>
                <w:rFonts w:ascii="Times New Roman" w:hAnsi="Times New Roman" w:cs="Times New Roman"/>
              </w:rPr>
              <w:t>ing</w:t>
            </w:r>
            <w:proofErr w:type="spellEnd"/>
            <w:r w:rsidRPr="004F2DB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F2DBF">
              <w:rPr>
                <w:rFonts w:ascii="Times New Roman" w:hAnsi="Times New Roman" w:cs="Times New Roman"/>
              </w:rPr>
              <w:t>glucose</w:t>
            </w:r>
            <w:proofErr w:type="spellEnd"/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0.321**</w:t>
            </w:r>
            <w:r w:rsidR="00775D66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0.408**</w:t>
            </w:r>
            <w:r w:rsidR="007E79D3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0.443**</w:t>
            </w:r>
            <w:r w:rsidR="007E79D3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0.388***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0.405**</w:t>
            </w:r>
            <w:r w:rsidR="007E79D3">
              <w:rPr>
                <w:rFonts w:ascii="Times New Roman" w:hAnsi="Times New Roman" w:cs="Times New Roman"/>
              </w:rPr>
              <w:t>*</w:t>
            </w:r>
          </w:p>
        </w:tc>
      </w:tr>
      <w:tr w:rsidR="00593B1C" w:rsidRPr="004F2DBF" w:rsidTr="00F51C98"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HbA1c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F2DBF">
              <w:rPr>
                <w:rFonts w:ascii="Times New Roman" w:hAnsi="Times New Roman" w:cs="Times New Roman"/>
              </w:rPr>
              <w:t>0.183</w:t>
            </w:r>
            <w:proofErr w:type="gramEnd"/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0.205*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0.214*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0.198*</w:t>
            </w:r>
          </w:p>
        </w:tc>
      </w:tr>
      <w:tr w:rsidR="00593B1C" w:rsidRPr="004F2DBF" w:rsidTr="00F51C98"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Insulin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0.921**</w:t>
            </w:r>
            <w:r w:rsidR="007E79D3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0.684**</w:t>
            </w:r>
            <w:r w:rsidR="007E79D3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0.733**</w:t>
            </w:r>
            <w:r w:rsidR="007E79D3">
              <w:rPr>
                <w:rFonts w:ascii="Times New Roman" w:hAnsi="Times New Roman" w:cs="Times New Roman"/>
              </w:rPr>
              <w:t>*</w:t>
            </w:r>
          </w:p>
        </w:tc>
      </w:tr>
      <w:tr w:rsidR="00593B1C" w:rsidRPr="004F2DBF" w:rsidTr="00F51C98"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C-</w:t>
            </w:r>
            <w:proofErr w:type="spellStart"/>
            <w:r w:rsidRPr="004F2DBF">
              <w:rPr>
                <w:rFonts w:ascii="Times New Roman" w:hAnsi="Times New Roman" w:cs="Times New Roman"/>
              </w:rPr>
              <w:t>peptide</w:t>
            </w:r>
            <w:proofErr w:type="spellEnd"/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0.655**</w:t>
            </w:r>
            <w:r w:rsidR="007E79D3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0.730**</w:t>
            </w:r>
            <w:r w:rsidR="007E79D3">
              <w:rPr>
                <w:rFonts w:ascii="Times New Roman" w:hAnsi="Times New Roman" w:cs="Times New Roman"/>
              </w:rPr>
              <w:t>*</w:t>
            </w:r>
          </w:p>
        </w:tc>
      </w:tr>
      <w:tr w:rsidR="00593B1C" w:rsidRPr="004F2DBF" w:rsidTr="005B191F"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BMI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0.936**</w:t>
            </w:r>
            <w:r w:rsidR="007E79D3">
              <w:rPr>
                <w:rFonts w:ascii="Times New Roman" w:hAnsi="Times New Roman" w:cs="Times New Roman"/>
              </w:rPr>
              <w:t>*</w:t>
            </w:r>
          </w:p>
        </w:tc>
      </w:tr>
      <w:tr w:rsidR="00593B1C" w:rsidRPr="004F2DBF" w:rsidTr="005B191F">
        <w:tc>
          <w:tcPr>
            <w:tcW w:w="0" w:type="auto"/>
            <w:tcBorders>
              <w:bottom w:val="single" w:sz="4" w:space="0" w:color="auto"/>
            </w:tcBorders>
          </w:tcPr>
          <w:p w:rsidR="00593B1C" w:rsidRPr="004F2DBF" w:rsidRDefault="00593B1C" w:rsidP="00F51C98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4F2DBF">
              <w:rPr>
                <w:rFonts w:ascii="Times New Roman" w:hAnsi="Times New Roman" w:cs="Times New Roman"/>
              </w:rPr>
              <w:t>Waist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93B1C" w:rsidRPr="004F2DBF" w:rsidRDefault="00593B1C" w:rsidP="00F51C98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F2DBF">
              <w:rPr>
                <w:rFonts w:ascii="Times New Roman" w:hAnsi="Times New Roman" w:cs="Times New Roman"/>
              </w:rPr>
              <w:t>-</w:t>
            </w:r>
          </w:p>
        </w:tc>
      </w:tr>
      <w:tr w:rsidR="007E79D3" w:rsidRPr="004F2DBF" w:rsidTr="005B191F">
        <w:tc>
          <w:tcPr>
            <w:tcW w:w="0" w:type="auto"/>
            <w:gridSpan w:val="8"/>
            <w:tcBorders>
              <w:top w:val="single" w:sz="4" w:space="0" w:color="auto"/>
            </w:tcBorders>
          </w:tcPr>
          <w:p w:rsidR="007E79D3" w:rsidRPr="004F2DBF" w:rsidRDefault="007E79D3" w:rsidP="00B764FE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702FE">
              <w:rPr>
                <w:rFonts w:ascii="Times New Roman" w:hAnsi="Times New Roman" w:cs="Times New Roman"/>
                <w:lang w:val="en-US"/>
              </w:rPr>
              <w:t>*</w:t>
            </w:r>
            <w:r w:rsidRPr="007A699B">
              <w:rPr>
                <w:rFonts w:ascii="Times New Roman" w:hAnsi="Times New Roman" w:cs="Times New Roman"/>
                <w:i/>
                <w:lang w:val="en-US"/>
              </w:rPr>
              <w:t>p</w:t>
            </w:r>
            <w:r>
              <w:rPr>
                <w:rFonts w:ascii="Times New Roman" w:hAnsi="Times New Roman" w:cs="Times New Roman"/>
                <w:lang w:val="en-US"/>
              </w:rPr>
              <w:t>&lt;</w:t>
            </w:r>
            <w:r w:rsidRPr="005702FE">
              <w:rPr>
                <w:rFonts w:ascii="Times New Roman" w:hAnsi="Times New Roman" w:cs="Times New Roman"/>
                <w:lang w:val="en-US"/>
              </w:rPr>
              <w:t xml:space="preserve">0.05, </w:t>
            </w:r>
            <w:r>
              <w:rPr>
                <w:rFonts w:ascii="Times New Roman" w:hAnsi="Times New Roman" w:cs="Times New Roman"/>
                <w:lang w:val="en-US"/>
              </w:rPr>
              <w:t>***</w:t>
            </w:r>
            <w:r w:rsidRPr="007E79D3">
              <w:rPr>
                <w:rFonts w:ascii="Times New Roman" w:hAnsi="Times New Roman" w:cs="Times New Roman"/>
                <w:i/>
                <w:lang w:val="en-US"/>
              </w:rPr>
              <w:t>p</w:t>
            </w:r>
            <w:r>
              <w:rPr>
                <w:rFonts w:ascii="Times New Roman" w:hAnsi="Times New Roman" w:cs="Times New Roman"/>
                <w:lang w:val="en-US"/>
              </w:rPr>
              <w:t>≤0.001</w:t>
            </w:r>
          </w:p>
        </w:tc>
      </w:tr>
    </w:tbl>
    <w:p w:rsidR="002C5913" w:rsidRDefault="009D6C53"/>
    <w:sectPr w:rsidR="002C5913" w:rsidSect="00593B1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B1C"/>
    <w:rsid w:val="001178D3"/>
    <w:rsid w:val="00593B1C"/>
    <w:rsid w:val="005B191F"/>
    <w:rsid w:val="00775D66"/>
    <w:rsid w:val="007E79D3"/>
    <w:rsid w:val="008A69CB"/>
    <w:rsid w:val="009D6C53"/>
    <w:rsid w:val="00B11315"/>
    <w:rsid w:val="00B7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B1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593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B1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593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2B6A2B72</Template>
  <TotalTime>15</TotalTime>
  <Pages>1</Pages>
  <Words>73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Oslo universitetssykehus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Sissel Åkra</dc:creator>
  <cp:lastModifiedBy>Sissel Åkra</cp:lastModifiedBy>
  <cp:revision>7</cp:revision>
  <dcterms:created xsi:type="dcterms:W3CDTF">2019-05-24T11:27:00Z</dcterms:created>
  <dcterms:modified xsi:type="dcterms:W3CDTF">2019-11-01T13:54:00Z</dcterms:modified>
</cp:coreProperties>
</file>